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123" w:rsidRDefault="00E24123" w:rsidP="00B35BDF">
      <w:pPr>
        <w:pStyle w:val="BodyText3"/>
        <w:ind w:left="540"/>
        <w:rPr>
          <w:bCs/>
          <w:color w:val="800000"/>
          <w:sz w:val="72"/>
        </w:rPr>
      </w:pPr>
    </w:p>
    <w:p w:rsidR="00E24123" w:rsidRDefault="00E24123" w:rsidP="00B35BDF">
      <w:pPr>
        <w:pStyle w:val="BodyText3"/>
        <w:ind w:left="540"/>
        <w:rPr>
          <w:bCs/>
          <w:color w:val="800000"/>
          <w:sz w:val="72"/>
        </w:rPr>
      </w:pPr>
    </w:p>
    <w:p w:rsidR="00E24123" w:rsidRPr="004B5681" w:rsidRDefault="00E24123" w:rsidP="009461A5">
      <w:pPr>
        <w:pStyle w:val="BodyText3"/>
        <w:ind w:left="540"/>
        <w:outlineLvl w:val="0"/>
        <w:rPr>
          <w:bCs/>
          <w:color w:val="800000"/>
          <w:sz w:val="72"/>
        </w:rPr>
      </w:pPr>
      <w:r w:rsidRPr="004B5681">
        <w:rPr>
          <w:bCs/>
          <w:color w:val="800000"/>
          <w:sz w:val="72"/>
        </w:rPr>
        <w:t xml:space="preserve">2017. évi </w:t>
      </w:r>
    </w:p>
    <w:p w:rsidR="00E24123" w:rsidRPr="004B5681" w:rsidRDefault="00E24123" w:rsidP="009461A5">
      <w:pPr>
        <w:pStyle w:val="BodyText3"/>
        <w:ind w:left="540"/>
        <w:outlineLvl w:val="0"/>
        <w:rPr>
          <w:bCs/>
          <w:color w:val="800000"/>
          <w:sz w:val="72"/>
        </w:rPr>
      </w:pPr>
      <w:r>
        <w:rPr>
          <w:bCs/>
          <w:color w:val="800000"/>
          <w:sz w:val="72"/>
        </w:rPr>
        <w:t>SZIGETKÖZ KUPA</w:t>
      </w:r>
      <w:r w:rsidRPr="004B5681">
        <w:rPr>
          <w:bCs/>
          <w:color w:val="800000"/>
          <w:sz w:val="72"/>
        </w:rPr>
        <w:t xml:space="preserve"> </w:t>
      </w:r>
    </w:p>
    <w:p w:rsidR="00E24123" w:rsidRDefault="00E24123" w:rsidP="009461A5">
      <w:pPr>
        <w:jc w:val="center"/>
        <w:outlineLvl w:val="0"/>
        <w:rPr>
          <w:b/>
          <w:color w:val="800000"/>
          <w:sz w:val="48"/>
          <w:szCs w:val="48"/>
        </w:rPr>
      </w:pPr>
      <w:r>
        <w:rPr>
          <w:b/>
          <w:color w:val="800000"/>
          <w:sz w:val="48"/>
          <w:szCs w:val="48"/>
        </w:rPr>
        <w:t xml:space="preserve">Meghívásos Ashihara Karate bajnokság </w:t>
      </w:r>
    </w:p>
    <w:p w:rsidR="00E24123" w:rsidRDefault="00E24123" w:rsidP="00B35BDF">
      <w:pPr>
        <w:jc w:val="center"/>
        <w:rPr>
          <w:b/>
          <w:color w:val="800000"/>
          <w:sz w:val="48"/>
          <w:szCs w:val="48"/>
        </w:rPr>
      </w:pPr>
    </w:p>
    <w:p w:rsidR="00E24123" w:rsidRPr="004B5681" w:rsidRDefault="00E24123" w:rsidP="009461A5">
      <w:pPr>
        <w:pStyle w:val="BodyText3"/>
        <w:tabs>
          <w:tab w:val="left" w:pos="7560"/>
        </w:tabs>
        <w:outlineLvl w:val="0"/>
        <w:rPr>
          <w:color w:val="800000"/>
        </w:rPr>
      </w:pPr>
      <w:r w:rsidRPr="004B5681">
        <w:rPr>
          <w:color w:val="800000"/>
        </w:rPr>
        <w:t>„Sporttal a drogok ellen!</w:t>
      </w:r>
    </w:p>
    <w:p w:rsidR="00E24123" w:rsidRPr="004B5681" w:rsidRDefault="00E24123" w:rsidP="009461A5">
      <w:pPr>
        <w:pStyle w:val="BodyText3"/>
        <w:tabs>
          <w:tab w:val="left" w:pos="7560"/>
        </w:tabs>
        <w:outlineLvl w:val="0"/>
        <w:rPr>
          <w:color w:val="800000"/>
        </w:rPr>
      </w:pPr>
      <w:r w:rsidRPr="004B5681">
        <w:rPr>
          <w:color w:val="800000"/>
        </w:rPr>
        <w:t>A Sport legyen a szenvedélyed!”</w:t>
      </w:r>
    </w:p>
    <w:p w:rsidR="00E24123" w:rsidRPr="004B5681" w:rsidRDefault="00E24123" w:rsidP="00B35BDF">
      <w:pPr>
        <w:pStyle w:val="BodyText3"/>
        <w:tabs>
          <w:tab w:val="left" w:pos="7560"/>
        </w:tabs>
        <w:rPr>
          <w:color w:val="800000"/>
        </w:rPr>
      </w:pPr>
    </w:p>
    <w:p w:rsidR="00E24123" w:rsidRPr="004B5681" w:rsidRDefault="00E24123" w:rsidP="00B35BDF">
      <w:pPr>
        <w:pStyle w:val="BodyText3"/>
        <w:tabs>
          <w:tab w:val="left" w:pos="7560"/>
        </w:tabs>
        <w:rPr>
          <w:color w:val="800000"/>
        </w:rPr>
      </w:pPr>
      <w:r w:rsidRPr="004B5681">
        <w:rPr>
          <w:color w:val="800000"/>
        </w:rPr>
        <w:t xml:space="preserve">2017. </w:t>
      </w:r>
      <w:r>
        <w:rPr>
          <w:color w:val="800000"/>
        </w:rPr>
        <w:t>június</w:t>
      </w:r>
      <w:r w:rsidRPr="004B5681">
        <w:rPr>
          <w:color w:val="800000"/>
        </w:rPr>
        <w:t xml:space="preserve"> </w:t>
      </w:r>
      <w:r>
        <w:rPr>
          <w:color w:val="800000"/>
        </w:rPr>
        <w:t>10</w:t>
      </w:r>
      <w:r w:rsidRPr="004B5681">
        <w:rPr>
          <w:color w:val="800000"/>
        </w:rPr>
        <w:t>. /</w:t>
      </w:r>
      <w:r>
        <w:rPr>
          <w:color w:val="800000"/>
        </w:rPr>
        <w:t>szombat</w:t>
      </w:r>
      <w:r w:rsidRPr="004B5681">
        <w:rPr>
          <w:color w:val="800000"/>
        </w:rPr>
        <w:t>/</w:t>
      </w:r>
    </w:p>
    <w:p w:rsidR="00E24123" w:rsidRPr="004B5681" w:rsidRDefault="00E24123" w:rsidP="00B35BDF">
      <w:pPr>
        <w:pStyle w:val="BodyText3"/>
        <w:tabs>
          <w:tab w:val="left" w:pos="7560"/>
        </w:tabs>
        <w:rPr>
          <w:color w:val="800000"/>
        </w:rPr>
      </w:pPr>
    </w:p>
    <w:p w:rsidR="00E24123" w:rsidRDefault="00E24123" w:rsidP="00B35BDF">
      <w:pPr>
        <w:pStyle w:val="BodyText3"/>
        <w:tabs>
          <w:tab w:val="left" w:pos="4080"/>
        </w:tabs>
      </w:pPr>
    </w:p>
    <w:p w:rsidR="00E24123" w:rsidRDefault="00E24123" w:rsidP="00B35BDF">
      <w:pPr>
        <w:pStyle w:val="BodyText3"/>
        <w:tabs>
          <w:tab w:val="left" w:pos="4080"/>
        </w:tabs>
      </w:pPr>
    </w:p>
    <w:p w:rsidR="00E24123" w:rsidRDefault="00E24123" w:rsidP="00B35BDF">
      <w:pPr>
        <w:pStyle w:val="BodyText3"/>
        <w:tabs>
          <w:tab w:val="left" w:pos="4080"/>
        </w:tabs>
      </w:pPr>
    </w:p>
    <w:p w:rsidR="00E24123" w:rsidRPr="004B5681" w:rsidRDefault="00E24123" w:rsidP="00B35BDF">
      <w:pPr>
        <w:pStyle w:val="BodyText3"/>
        <w:ind w:left="360"/>
        <w:rPr>
          <w:bCs/>
          <w:color w:val="000000"/>
          <w:sz w:val="28"/>
          <w:szCs w:val="28"/>
        </w:rPr>
      </w:pPr>
      <w:r>
        <w:rPr>
          <w:b w:val="0"/>
          <w:bCs/>
        </w:rPr>
        <w:br w:type="page"/>
      </w:r>
    </w:p>
    <w:p w:rsidR="00E24123" w:rsidRDefault="00E24123" w:rsidP="00B35BDF">
      <w:pPr>
        <w:ind w:left="360"/>
        <w:jc w:val="center"/>
        <w:rPr>
          <w:b/>
          <w:color w:val="000000"/>
          <w:sz w:val="32"/>
          <w:szCs w:val="32"/>
        </w:rPr>
      </w:pPr>
    </w:p>
    <w:p w:rsidR="00E24123" w:rsidRDefault="00E24123" w:rsidP="00B35BDF">
      <w:pPr>
        <w:ind w:left="36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Meghívásos, gyermek, ifjúsági, junior, felnőtt Ashihara Karate bajnokság</w:t>
      </w:r>
    </w:p>
    <w:p w:rsidR="00E24123" w:rsidRDefault="00E24123" w:rsidP="00B35BDF">
      <w:pPr>
        <w:ind w:left="360"/>
        <w:jc w:val="center"/>
        <w:rPr>
          <w:b/>
          <w:color w:val="000000"/>
          <w:sz w:val="32"/>
          <w:szCs w:val="32"/>
        </w:rPr>
      </w:pPr>
    </w:p>
    <w:p w:rsidR="00E24123" w:rsidRDefault="00E24123" w:rsidP="00B35BDF">
      <w:pPr>
        <w:ind w:left="36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2017. június 10. (szombat)</w:t>
      </w:r>
    </w:p>
    <w:p w:rsidR="00E24123" w:rsidRDefault="00E24123" w:rsidP="004D6FA4">
      <w:pPr>
        <w:jc w:val="left"/>
        <w:rPr>
          <w:b/>
          <w:sz w:val="52"/>
          <w:szCs w:val="52"/>
        </w:rPr>
      </w:pPr>
    </w:p>
    <w:p w:rsidR="00E24123" w:rsidRPr="004D6FA4" w:rsidRDefault="00E24123" w:rsidP="004D6FA4">
      <w:pPr>
        <w:jc w:val="left"/>
        <w:rPr>
          <w:b/>
          <w:sz w:val="28"/>
          <w:szCs w:val="28"/>
        </w:rPr>
      </w:pPr>
      <w:r w:rsidRPr="004D6FA4">
        <w:rPr>
          <w:b/>
          <w:sz w:val="28"/>
          <w:szCs w:val="28"/>
        </w:rPr>
        <w:t xml:space="preserve">A verseny helyszíne: </w:t>
      </w:r>
      <w:r w:rsidRPr="004D6FA4">
        <w:rPr>
          <w:b/>
          <w:sz w:val="28"/>
          <w:szCs w:val="28"/>
        </w:rPr>
        <w:br/>
        <w:t xml:space="preserve">BOS Győrladamér Közösségi Sportcsarnok, </w:t>
      </w:r>
    </w:p>
    <w:p w:rsidR="00E24123" w:rsidRPr="004D6FA4" w:rsidRDefault="00E24123" w:rsidP="009461A5">
      <w:pPr>
        <w:outlineLvl w:val="0"/>
        <w:rPr>
          <w:b/>
          <w:sz w:val="28"/>
          <w:szCs w:val="28"/>
        </w:rPr>
      </w:pPr>
      <w:r w:rsidRPr="004D6FA4">
        <w:rPr>
          <w:b/>
          <w:sz w:val="28"/>
          <w:szCs w:val="28"/>
        </w:rPr>
        <w:t>Győrladamér, /Petőfi u. 1.</w:t>
      </w:r>
    </w:p>
    <w:p w:rsidR="00E24123" w:rsidRPr="00814500" w:rsidRDefault="00E24123" w:rsidP="00814500">
      <w:pPr>
        <w:jc w:val="left"/>
        <w:rPr>
          <w:bCs w:val="0"/>
          <w:sz w:val="28"/>
          <w:szCs w:val="28"/>
        </w:rPr>
      </w:pPr>
      <w:r>
        <w:rPr>
          <w:b/>
          <w:sz w:val="28"/>
          <w:szCs w:val="28"/>
        </w:rPr>
        <w:br/>
      </w:r>
      <w:r w:rsidRPr="00814500">
        <w:rPr>
          <w:b/>
          <w:sz w:val="28"/>
          <w:szCs w:val="28"/>
        </w:rPr>
        <w:t>Verseny szakmai felügyelője:</w:t>
      </w:r>
    </w:p>
    <w:p w:rsidR="00E24123" w:rsidRDefault="00E24123" w:rsidP="009461A5">
      <w:pPr>
        <w:jc w:val="left"/>
        <w:outlineLvl w:val="0"/>
        <w:rPr>
          <w:b/>
          <w:szCs w:val="24"/>
        </w:rPr>
      </w:pPr>
      <w:r w:rsidRPr="00814500">
        <w:rPr>
          <w:b/>
          <w:szCs w:val="24"/>
        </w:rPr>
        <w:t>Sensei Hartyányi Attila 4. Dan</w:t>
      </w:r>
      <w:r w:rsidRPr="00814500">
        <w:rPr>
          <w:bCs w:val="0"/>
          <w:szCs w:val="24"/>
        </w:rPr>
        <w:t xml:space="preserve"> </w:t>
      </w:r>
      <w:r w:rsidRPr="00814500">
        <w:rPr>
          <w:b/>
          <w:bCs w:val="0"/>
          <w:szCs w:val="24"/>
        </w:rPr>
        <w:t>Ashihara Karate</w:t>
      </w:r>
      <w:r w:rsidRPr="00814500">
        <w:rPr>
          <w:bCs w:val="0"/>
          <w:szCs w:val="24"/>
        </w:rPr>
        <w:t xml:space="preserve"> </w:t>
      </w:r>
      <w:r w:rsidRPr="00814500">
        <w:rPr>
          <w:b/>
          <w:szCs w:val="24"/>
        </w:rPr>
        <w:t>Stílus Magyarországi Alapítója</w:t>
      </w:r>
    </w:p>
    <w:p w:rsidR="00E24123" w:rsidRDefault="00E24123" w:rsidP="00814500">
      <w:pPr>
        <w:jc w:val="left"/>
        <w:rPr>
          <w:b/>
          <w:szCs w:val="24"/>
        </w:rPr>
      </w:pPr>
    </w:p>
    <w:p w:rsidR="00E24123" w:rsidRDefault="00E24123" w:rsidP="009461A5">
      <w:pPr>
        <w:jc w:val="left"/>
        <w:outlineLvl w:val="0"/>
        <w:rPr>
          <w:szCs w:val="24"/>
        </w:rPr>
      </w:pPr>
      <w:r w:rsidRPr="00D73F23">
        <w:rPr>
          <w:b/>
          <w:szCs w:val="24"/>
        </w:rPr>
        <w:t>Rendezvény védnöke</w:t>
      </w:r>
      <w:r>
        <w:rPr>
          <w:szCs w:val="24"/>
        </w:rPr>
        <w:t>: Kettinger János Győrladamér polgármester</w:t>
      </w:r>
    </w:p>
    <w:p w:rsidR="00E24123" w:rsidRDefault="00E24123" w:rsidP="004D6FA4">
      <w:pPr>
        <w:jc w:val="left"/>
        <w:rPr>
          <w:szCs w:val="24"/>
        </w:rPr>
      </w:pPr>
    </w:p>
    <w:p w:rsidR="00E24123" w:rsidRDefault="00E24123" w:rsidP="004E73DB">
      <w:pPr>
        <w:tabs>
          <w:tab w:val="left" w:pos="2835"/>
        </w:tabs>
        <w:ind w:left="3540" w:hanging="3540"/>
        <w:jc w:val="left"/>
        <w:rPr>
          <w:szCs w:val="24"/>
        </w:rPr>
      </w:pPr>
      <w:r w:rsidRPr="00D73F23">
        <w:rPr>
          <w:b/>
          <w:szCs w:val="24"/>
        </w:rPr>
        <w:t>Verseny meghívott vendégei</w:t>
      </w:r>
      <w:r>
        <w:rPr>
          <w:szCs w:val="24"/>
        </w:rPr>
        <w:t xml:space="preserve">: </w:t>
      </w:r>
      <w:r w:rsidRPr="00B104E4">
        <w:rPr>
          <w:szCs w:val="24"/>
        </w:rPr>
        <w:t>shihan Máté Róbert 5. dan</w:t>
      </w:r>
      <w:r>
        <w:rPr>
          <w:szCs w:val="24"/>
        </w:rPr>
        <w:t xml:space="preserve"> (Kyokushin Karate - IBK)</w:t>
      </w:r>
    </w:p>
    <w:p w:rsidR="00E24123" w:rsidRPr="004E73DB" w:rsidRDefault="00E24123" w:rsidP="004E73DB">
      <w:pPr>
        <w:shd w:val="clear" w:color="auto" w:fill="FFFFFF"/>
        <w:spacing w:before="45" w:line="263" w:lineRule="atLeast"/>
        <w:ind w:left="2832"/>
        <w:jc w:val="left"/>
        <w:rPr>
          <w:rFonts w:ascii="Arial" w:hAnsi="Arial" w:cs="Arial"/>
          <w:bCs w:val="0"/>
          <w:color w:val="764613"/>
          <w:sz w:val="21"/>
          <w:szCs w:val="21"/>
        </w:rPr>
      </w:pPr>
      <w:r>
        <w:rPr>
          <w:szCs w:val="24"/>
        </w:rPr>
        <w:t xml:space="preserve">   sensei Kern András 3. dan (</w:t>
      </w:r>
      <w:r w:rsidRPr="004E73DB">
        <w:rPr>
          <w:rFonts w:ascii="Arial" w:hAnsi="Arial" w:cs="Arial"/>
          <w:bCs w:val="0"/>
          <w:sz w:val="21"/>
          <w:szCs w:val="21"/>
        </w:rPr>
        <w:t>Koryu Uchinadi Kenpo Jutsu)</w:t>
      </w:r>
    </w:p>
    <w:p w:rsidR="00E24123" w:rsidRPr="00B104E4" w:rsidRDefault="00E24123" w:rsidP="004E73DB">
      <w:pPr>
        <w:tabs>
          <w:tab w:val="left" w:pos="2835"/>
        </w:tabs>
        <w:ind w:left="2977" w:hanging="3540"/>
        <w:jc w:val="left"/>
        <w:rPr>
          <w:bCs w:val="0"/>
          <w:szCs w:val="24"/>
        </w:rPr>
      </w:pPr>
      <w:r>
        <w:rPr>
          <w:bCs w:val="0"/>
          <w:szCs w:val="24"/>
        </w:rPr>
        <w:tab/>
        <w:t xml:space="preserve">   sensei Darnai Barnabás 3. dan (Kyokushin Karate – Szlovákia)</w:t>
      </w:r>
      <w:r w:rsidRPr="00B104E4">
        <w:rPr>
          <w:bCs w:val="0"/>
          <w:szCs w:val="24"/>
        </w:rPr>
        <w:br/>
      </w:r>
    </w:p>
    <w:p w:rsidR="00E24123" w:rsidRDefault="00E24123" w:rsidP="004D6FA4">
      <w:pPr>
        <w:jc w:val="left"/>
        <w:rPr>
          <w:color w:val="00B050"/>
          <w:sz w:val="28"/>
          <w:szCs w:val="28"/>
        </w:rPr>
      </w:pPr>
      <w:r w:rsidRPr="00B104E4">
        <w:rPr>
          <w:b/>
          <w:szCs w:val="24"/>
        </w:rPr>
        <w:t>Verseny célja: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B104E4">
        <w:rPr>
          <w:szCs w:val="24"/>
        </w:rPr>
        <w:t xml:space="preserve">- Egyesületek és a különböző stílusszervezetek közötti barátság elmélyítése </w:t>
      </w:r>
      <w:r w:rsidRPr="00B104E4">
        <w:rPr>
          <w:szCs w:val="24"/>
        </w:rPr>
        <w:br/>
        <w:t>- Versenylehetőség biztosítása minden korosztály számára.</w:t>
      </w:r>
      <w:r>
        <w:rPr>
          <w:color w:val="00B050"/>
          <w:sz w:val="28"/>
          <w:szCs w:val="28"/>
        </w:rPr>
        <w:t xml:space="preserve"> </w:t>
      </w:r>
    </w:p>
    <w:p w:rsidR="00E24123" w:rsidRDefault="00E24123" w:rsidP="00814500">
      <w:pPr>
        <w:spacing w:line="300" w:lineRule="exact"/>
        <w:rPr>
          <w:bCs w:val="0"/>
          <w:color w:val="00B050"/>
          <w:szCs w:val="24"/>
        </w:rPr>
      </w:pPr>
    </w:p>
    <w:p w:rsidR="00E24123" w:rsidRPr="00814500" w:rsidRDefault="00E24123" w:rsidP="009461A5">
      <w:pPr>
        <w:spacing w:line="300" w:lineRule="exact"/>
        <w:outlineLvl w:val="0"/>
        <w:rPr>
          <w:b/>
          <w:szCs w:val="24"/>
          <w:u w:val="single"/>
        </w:rPr>
      </w:pPr>
      <w:r w:rsidRPr="00814500">
        <w:rPr>
          <w:b/>
          <w:szCs w:val="24"/>
          <w:u w:val="single"/>
        </w:rPr>
        <w:t>A nevezések beérkezésének határideje: 2017. június 6.</w:t>
      </w:r>
    </w:p>
    <w:p w:rsidR="00E24123" w:rsidRPr="00814500" w:rsidRDefault="00E24123" w:rsidP="009461A5">
      <w:pPr>
        <w:spacing w:line="300" w:lineRule="exact"/>
        <w:outlineLvl w:val="0"/>
        <w:rPr>
          <w:b/>
          <w:szCs w:val="24"/>
        </w:rPr>
      </w:pPr>
      <w:r w:rsidRPr="00814500">
        <w:rPr>
          <w:szCs w:val="24"/>
        </w:rPr>
        <w:t>Nevezés módja</w:t>
      </w:r>
      <w:r w:rsidRPr="00814500">
        <w:rPr>
          <w:b/>
          <w:szCs w:val="24"/>
        </w:rPr>
        <w:t xml:space="preserve">: interneten: </w:t>
      </w:r>
      <w:hyperlink r:id="rId7" w:history="1">
        <w:r w:rsidRPr="00814500">
          <w:rPr>
            <w:rStyle w:val="Hyperlink"/>
            <w:b/>
            <w:szCs w:val="24"/>
          </w:rPr>
          <w:t>www.senzosoft.hu/karate</w:t>
        </w:r>
      </w:hyperlink>
    </w:p>
    <w:p w:rsidR="00E24123" w:rsidRPr="00814500" w:rsidRDefault="00E24123" w:rsidP="009461A5">
      <w:pPr>
        <w:spacing w:line="300" w:lineRule="exact"/>
        <w:outlineLvl w:val="0"/>
        <w:rPr>
          <w:szCs w:val="24"/>
        </w:rPr>
      </w:pPr>
      <w:r w:rsidRPr="00814500">
        <w:rPr>
          <w:szCs w:val="24"/>
        </w:rPr>
        <w:t xml:space="preserve">                           Email: </w:t>
      </w:r>
      <w:hyperlink r:id="rId8" w:history="1">
        <w:r w:rsidRPr="00814500">
          <w:rPr>
            <w:rStyle w:val="Hyperlink"/>
            <w:szCs w:val="24"/>
          </w:rPr>
          <w:t>durgoa@gmail.com</w:t>
        </w:r>
      </w:hyperlink>
    </w:p>
    <w:p w:rsidR="00E24123" w:rsidRPr="00814500" w:rsidRDefault="00E24123" w:rsidP="009461A5">
      <w:pPr>
        <w:spacing w:line="300" w:lineRule="exact"/>
        <w:outlineLvl w:val="0"/>
        <w:rPr>
          <w:szCs w:val="24"/>
        </w:rPr>
      </w:pPr>
      <w:r w:rsidRPr="00814500">
        <w:rPr>
          <w:szCs w:val="24"/>
        </w:rPr>
        <w:t xml:space="preserve">                           A nevezési határidő lejárta után beérkező nevezéseket </w:t>
      </w:r>
    </w:p>
    <w:p w:rsidR="00E24123" w:rsidRPr="00814500" w:rsidRDefault="00E24123" w:rsidP="00814500">
      <w:pPr>
        <w:spacing w:line="300" w:lineRule="exact"/>
        <w:rPr>
          <w:szCs w:val="24"/>
        </w:rPr>
      </w:pPr>
      <w:r w:rsidRPr="00814500">
        <w:rPr>
          <w:szCs w:val="24"/>
        </w:rPr>
        <w:t xml:space="preserve">                           nem tekintjük érvényesnek.</w:t>
      </w:r>
    </w:p>
    <w:p w:rsidR="00E24123" w:rsidRPr="00814500" w:rsidRDefault="00E24123" w:rsidP="009461A5">
      <w:pPr>
        <w:spacing w:line="300" w:lineRule="exact"/>
        <w:outlineLvl w:val="0"/>
        <w:rPr>
          <w:b/>
          <w:szCs w:val="24"/>
          <w:u w:val="single"/>
        </w:rPr>
      </w:pPr>
      <w:r w:rsidRPr="00814500">
        <w:rPr>
          <w:szCs w:val="24"/>
        </w:rPr>
        <w:t xml:space="preserve">                           </w:t>
      </w:r>
      <w:r w:rsidRPr="00814500">
        <w:rPr>
          <w:b/>
          <w:szCs w:val="24"/>
          <w:u w:val="single"/>
        </w:rPr>
        <w:t xml:space="preserve">Nevezési díj: 3000 HUF </w:t>
      </w:r>
    </w:p>
    <w:p w:rsidR="00E24123" w:rsidRPr="00814500" w:rsidRDefault="00E24123" w:rsidP="009461A5">
      <w:pPr>
        <w:spacing w:line="300" w:lineRule="exact"/>
        <w:outlineLvl w:val="0"/>
        <w:rPr>
          <w:b/>
          <w:szCs w:val="24"/>
        </w:rPr>
      </w:pPr>
      <w:r w:rsidRPr="00814500">
        <w:rPr>
          <w:b/>
          <w:szCs w:val="24"/>
        </w:rPr>
        <w:t xml:space="preserve">                          </w:t>
      </w:r>
    </w:p>
    <w:p w:rsidR="00E24123" w:rsidRPr="00814500" w:rsidRDefault="00E24123" w:rsidP="002D0980">
      <w:pPr>
        <w:spacing w:line="300" w:lineRule="exact"/>
        <w:outlineLvl w:val="0"/>
        <w:rPr>
          <w:b/>
          <w:szCs w:val="24"/>
        </w:rPr>
      </w:pPr>
      <w:r>
        <w:rPr>
          <w:b/>
          <w:szCs w:val="24"/>
        </w:rPr>
        <w:t xml:space="preserve">                          A r</w:t>
      </w:r>
      <w:r w:rsidRPr="00814500">
        <w:rPr>
          <w:b/>
          <w:szCs w:val="24"/>
        </w:rPr>
        <w:t xml:space="preserve">endezvényre a belépés </w:t>
      </w:r>
      <w:r>
        <w:rPr>
          <w:b/>
          <w:szCs w:val="24"/>
        </w:rPr>
        <w:t>díjtalan!</w:t>
      </w:r>
    </w:p>
    <w:p w:rsidR="00E24123" w:rsidRDefault="00E24123" w:rsidP="00814500">
      <w:pPr>
        <w:pStyle w:val="BodyText3"/>
        <w:spacing w:line="300" w:lineRule="exact"/>
        <w:jc w:val="both"/>
        <w:rPr>
          <w:b w:val="0"/>
          <w:bCs/>
          <w:sz w:val="24"/>
          <w:szCs w:val="24"/>
        </w:rPr>
      </w:pPr>
    </w:p>
    <w:p w:rsidR="00E24123" w:rsidRPr="00814500" w:rsidRDefault="00E24123" w:rsidP="009461A5">
      <w:pPr>
        <w:pStyle w:val="BodyText3"/>
        <w:spacing w:line="300" w:lineRule="exact"/>
        <w:jc w:val="both"/>
        <w:outlineLvl w:val="0"/>
        <w:rPr>
          <w:b w:val="0"/>
          <w:bCs/>
          <w:sz w:val="24"/>
          <w:szCs w:val="24"/>
        </w:rPr>
      </w:pPr>
      <w:r w:rsidRPr="00814500">
        <w:rPr>
          <w:b w:val="0"/>
          <w:bCs/>
          <w:sz w:val="24"/>
          <w:szCs w:val="24"/>
        </w:rPr>
        <w:t>Info: Sesnei Durgó Attila +36-70/327-81-47 durgoa@gmail.com</w:t>
      </w:r>
    </w:p>
    <w:p w:rsidR="00E24123" w:rsidRDefault="00E24123" w:rsidP="00814500">
      <w:pPr>
        <w:pStyle w:val="BodyText3"/>
        <w:spacing w:line="300" w:lineRule="exact"/>
        <w:jc w:val="both"/>
        <w:rPr>
          <w:b w:val="0"/>
          <w:bCs/>
          <w:sz w:val="24"/>
          <w:szCs w:val="24"/>
        </w:rPr>
      </w:pPr>
    </w:p>
    <w:p w:rsidR="00E24123" w:rsidRDefault="00E24123" w:rsidP="009461A5">
      <w:pPr>
        <w:pStyle w:val="BodyText3"/>
        <w:spacing w:line="300" w:lineRule="exact"/>
        <w:jc w:val="both"/>
        <w:outlineLvl w:val="0"/>
        <w:rPr>
          <w:b w:val="0"/>
          <w:bCs/>
          <w:sz w:val="24"/>
          <w:szCs w:val="24"/>
        </w:rPr>
      </w:pPr>
      <w:r w:rsidRPr="00814500">
        <w:rPr>
          <w:b w:val="0"/>
          <w:bCs/>
          <w:sz w:val="24"/>
          <w:szCs w:val="24"/>
        </w:rPr>
        <w:t>A felkészüléshez sok kitartást, a versenyhez sok sikert kívánok. Osu!</w:t>
      </w:r>
    </w:p>
    <w:p w:rsidR="00E24123" w:rsidRPr="00814500" w:rsidRDefault="00E24123" w:rsidP="00814500">
      <w:pPr>
        <w:pStyle w:val="BodyText3"/>
        <w:spacing w:line="300" w:lineRule="exact"/>
        <w:jc w:val="both"/>
        <w:rPr>
          <w:b w:val="0"/>
          <w:bCs/>
          <w:sz w:val="24"/>
          <w:szCs w:val="24"/>
        </w:rPr>
      </w:pPr>
    </w:p>
    <w:p w:rsidR="00E24123" w:rsidRDefault="00E24123" w:rsidP="00B35BDF">
      <w:pPr>
        <w:pStyle w:val="BodyText3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2017. április 26..</w:t>
      </w:r>
      <w:r>
        <w:rPr>
          <w:b w:val="0"/>
          <w:bCs/>
          <w:sz w:val="28"/>
        </w:rPr>
        <w:tab/>
      </w:r>
      <w:r>
        <w:rPr>
          <w:b w:val="0"/>
          <w:bCs/>
          <w:sz w:val="28"/>
        </w:rPr>
        <w:tab/>
      </w:r>
      <w:r>
        <w:rPr>
          <w:b w:val="0"/>
          <w:bCs/>
          <w:sz w:val="28"/>
        </w:rPr>
        <w:tab/>
        <w:t xml:space="preserve">   </w:t>
      </w:r>
    </w:p>
    <w:p w:rsidR="00E24123" w:rsidRDefault="00E24123" w:rsidP="00B35BDF">
      <w:pPr>
        <w:pStyle w:val="BodyText3"/>
        <w:ind w:left="4860" w:firstLine="180"/>
        <w:jc w:val="right"/>
        <w:rPr>
          <w:sz w:val="24"/>
          <w:szCs w:val="24"/>
        </w:rPr>
      </w:pPr>
      <w:r>
        <w:rPr>
          <w:b w:val="0"/>
          <w:bCs/>
          <w:sz w:val="24"/>
          <w:szCs w:val="24"/>
        </w:rPr>
        <w:t>Likócsi Ashihara Karate KSE</w:t>
      </w:r>
    </w:p>
    <w:p w:rsidR="00E24123" w:rsidRDefault="00E24123" w:rsidP="004D6FA4">
      <w:pPr>
        <w:spacing w:line="300" w:lineRule="exact"/>
        <w:ind w:left="360"/>
        <w:jc w:val="left"/>
        <w:rPr>
          <w:b/>
          <w:szCs w:val="24"/>
        </w:rPr>
      </w:pPr>
    </w:p>
    <w:p w:rsidR="00E24123" w:rsidRDefault="00E24123" w:rsidP="009461A5">
      <w:pPr>
        <w:spacing w:line="300" w:lineRule="exact"/>
        <w:ind w:left="360"/>
        <w:jc w:val="left"/>
        <w:outlineLvl w:val="0"/>
        <w:rPr>
          <w:b/>
          <w:szCs w:val="24"/>
        </w:rPr>
      </w:pPr>
    </w:p>
    <w:p w:rsidR="00E24123" w:rsidRPr="00814500" w:rsidRDefault="00E24123" w:rsidP="009461A5">
      <w:pPr>
        <w:spacing w:line="300" w:lineRule="exact"/>
        <w:ind w:left="360"/>
        <w:jc w:val="left"/>
        <w:outlineLvl w:val="0"/>
        <w:rPr>
          <w:b/>
          <w:szCs w:val="24"/>
        </w:rPr>
      </w:pPr>
      <w:r w:rsidRPr="00814500">
        <w:rPr>
          <w:b/>
          <w:szCs w:val="24"/>
        </w:rPr>
        <w:t>Programok:</w:t>
      </w:r>
    </w:p>
    <w:p w:rsidR="00E24123" w:rsidRPr="00814500" w:rsidRDefault="00E24123" w:rsidP="004D6FA4">
      <w:pPr>
        <w:spacing w:line="300" w:lineRule="exact"/>
        <w:ind w:left="360"/>
        <w:rPr>
          <w:szCs w:val="24"/>
        </w:rPr>
      </w:pPr>
      <w:r w:rsidRPr="00814500">
        <w:rPr>
          <w:b/>
          <w:szCs w:val="24"/>
        </w:rPr>
        <w:t xml:space="preserve">                    </w:t>
      </w:r>
      <w:r>
        <w:rPr>
          <w:szCs w:val="24"/>
        </w:rPr>
        <w:t xml:space="preserve">     </w:t>
      </w:r>
      <w:r w:rsidRPr="00814500">
        <w:rPr>
          <w:szCs w:val="24"/>
        </w:rPr>
        <w:t>8.00-9.30 regisztráció, mérlegelés</w:t>
      </w:r>
    </w:p>
    <w:p w:rsidR="00E24123" w:rsidRPr="00814500" w:rsidRDefault="00E24123" w:rsidP="004D6FA4">
      <w:pPr>
        <w:spacing w:line="300" w:lineRule="exact"/>
        <w:rPr>
          <w:szCs w:val="24"/>
        </w:rPr>
      </w:pPr>
      <w:r w:rsidRPr="00814500">
        <w:rPr>
          <w:szCs w:val="24"/>
        </w:rPr>
        <w:t xml:space="preserve">                               10.00 megnyitó</w:t>
      </w:r>
    </w:p>
    <w:p w:rsidR="00E24123" w:rsidRDefault="00E24123" w:rsidP="004D6FA4">
      <w:pPr>
        <w:spacing w:line="300" w:lineRule="exact"/>
        <w:rPr>
          <w:szCs w:val="24"/>
        </w:rPr>
      </w:pPr>
      <w:r w:rsidRPr="00814500">
        <w:rPr>
          <w:szCs w:val="24"/>
        </w:rPr>
        <w:t xml:space="preserve">                               11.00-17.00 küzdelmek</w:t>
      </w:r>
    </w:p>
    <w:p w:rsidR="00E24123" w:rsidRPr="00814500" w:rsidRDefault="00E24123" w:rsidP="004D6FA4">
      <w:pPr>
        <w:spacing w:line="300" w:lineRule="exact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        12.30-13.00 Bemutató - </w:t>
      </w:r>
      <w:r w:rsidRPr="004E73DB">
        <w:rPr>
          <w:rFonts w:ascii="Arial" w:hAnsi="Arial" w:cs="Arial"/>
          <w:bCs w:val="0"/>
          <w:sz w:val="21"/>
          <w:szCs w:val="21"/>
        </w:rPr>
        <w:t>Koryu Uchinadi Kenpo Jutsu</w:t>
      </w:r>
    </w:p>
    <w:p w:rsidR="00E24123" w:rsidRPr="00814500" w:rsidRDefault="00E24123" w:rsidP="004D6FA4">
      <w:pPr>
        <w:spacing w:line="300" w:lineRule="exact"/>
        <w:rPr>
          <w:szCs w:val="24"/>
        </w:rPr>
      </w:pPr>
      <w:r w:rsidRPr="00814500">
        <w:rPr>
          <w:szCs w:val="24"/>
        </w:rPr>
        <w:t xml:space="preserve">                               17.30 Eredményhirdetés, verseny zárása</w:t>
      </w:r>
    </w:p>
    <w:p w:rsidR="00E24123" w:rsidRDefault="00E24123" w:rsidP="00B35BDF">
      <w:pPr>
        <w:spacing w:line="360" w:lineRule="auto"/>
        <w:jc w:val="left"/>
        <w:rPr>
          <w:b/>
          <w:bCs w:val="0"/>
          <w:sz w:val="28"/>
        </w:rPr>
      </w:pPr>
    </w:p>
    <w:p w:rsidR="00E24123" w:rsidRDefault="00E24123" w:rsidP="00B35BDF">
      <w:pPr>
        <w:spacing w:line="360" w:lineRule="auto"/>
        <w:jc w:val="left"/>
        <w:rPr>
          <w:b/>
          <w:bCs w:val="0"/>
          <w:sz w:val="28"/>
        </w:rPr>
      </w:pPr>
    </w:p>
    <w:p w:rsidR="00E24123" w:rsidRDefault="00E24123" w:rsidP="009461A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Versenyszabályzat:</w:t>
      </w:r>
    </w:p>
    <w:p w:rsidR="00E24123" w:rsidRDefault="00E24123" w:rsidP="004D6FA4">
      <w:pPr>
        <w:jc w:val="center"/>
        <w:rPr>
          <w:b/>
          <w:sz w:val="28"/>
          <w:szCs w:val="28"/>
        </w:rPr>
      </w:pPr>
    </w:p>
    <w:p w:rsidR="00E24123" w:rsidRDefault="00E24123" w:rsidP="004D6FA4">
      <w:pPr>
        <w:rPr>
          <w:sz w:val="28"/>
          <w:szCs w:val="28"/>
        </w:rPr>
      </w:pPr>
      <w:r>
        <w:rPr>
          <w:sz w:val="28"/>
          <w:szCs w:val="28"/>
        </w:rPr>
        <w:t xml:space="preserve"> Az itt leírtak általánosan érvényesek minden versenyszámban. A szabályok kialakításánál első rendű szempontok a versenyzők egészségének megóvása és a harcművészekhez méltó körülmények, fegyelem megteremtése. </w:t>
      </w:r>
    </w:p>
    <w:p w:rsidR="00E24123" w:rsidRDefault="00E24123" w:rsidP="004D6FA4">
      <w:pPr>
        <w:rPr>
          <w:b/>
          <w:sz w:val="28"/>
          <w:szCs w:val="28"/>
        </w:rPr>
      </w:pPr>
    </w:p>
    <w:p w:rsidR="00E24123" w:rsidRDefault="00E24123" w:rsidP="004D6FA4">
      <w:pPr>
        <w:rPr>
          <w:sz w:val="28"/>
          <w:szCs w:val="28"/>
        </w:rPr>
      </w:pPr>
      <w:r>
        <w:rPr>
          <w:b/>
          <w:sz w:val="28"/>
          <w:szCs w:val="28"/>
        </w:rPr>
        <w:t>Sérülés:</w:t>
      </w:r>
      <w:r>
        <w:rPr>
          <w:sz w:val="28"/>
          <w:szCs w:val="28"/>
        </w:rPr>
        <w:t xml:space="preserve"> Mindenki számára kötelező az orvosi engedély beszerzése. A sportolók saját és az edzőjük felelősségére indulhatnak a kiírt versenyen.</w:t>
      </w:r>
    </w:p>
    <w:p w:rsidR="00E24123" w:rsidRDefault="00E24123" w:rsidP="004D6FA4">
      <w:pPr>
        <w:rPr>
          <w:sz w:val="28"/>
          <w:szCs w:val="28"/>
        </w:rPr>
      </w:pPr>
    </w:p>
    <w:p w:rsidR="00E24123" w:rsidRDefault="00E24123" w:rsidP="004D6FA4">
      <w:pPr>
        <w:rPr>
          <w:sz w:val="28"/>
          <w:szCs w:val="28"/>
        </w:rPr>
      </w:pPr>
      <w:r>
        <w:rPr>
          <w:b/>
          <w:sz w:val="28"/>
          <w:szCs w:val="28"/>
        </w:rPr>
        <w:t>Sorsolás:</w:t>
      </w:r>
      <w:r>
        <w:rPr>
          <w:sz w:val="28"/>
          <w:szCs w:val="28"/>
        </w:rPr>
        <w:t xml:space="preserve"> A versenyzők sorrendjének a sorsolása a mérlegelési és jelentkezési jegyzőkönyvek alapján kerül megrendezésre.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rPr>
          <w:b w:val="0"/>
        </w:rPr>
      </w:pPr>
      <w:r>
        <w:t>Versenyruházat: A</w:t>
      </w:r>
      <w:r>
        <w:rPr>
          <w:b w:val="0"/>
        </w:rPr>
        <w:t xml:space="preserve"> versenyzők stílusuknak megfelelő tiszta karate-git hordhatnak.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rPr>
          <w:b w:val="0"/>
        </w:rPr>
      </w:pPr>
      <w:r>
        <w:rPr>
          <w:b w:val="0"/>
        </w:rPr>
        <w:t xml:space="preserve">Engedély nélküli felszerelés vagy öltözet tilos. Fáslit, kötést vagy más eszközt, amit sérülés miatt kell használni a vezetőbíró, engedélyezheti az orvos javaslatára.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rPr>
          <w:b w:val="0"/>
        </w:rPr>
      </w:pPr>
      <w:r>
        <w:rPr>
          <w:b w:val="0"/>
        </w:rPr>
        <w:t xml:space="preserve">A versenyző köteles a jelzőövet viselni. AKA pirosat, SHIRO fehéret.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outlineLvl w:val="0"/>
      </w:pPr>
      <w:r>
        <w:t xml:space="preserve">Díjazás: 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I.  kupa, oklevél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II. érem oklevél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III. érem oklevél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outlineLvl w:val="0"/>
      </w:pPr>
      <w:r>
        <w:t xml:space="preserve">Különdíjak: </w:t>
      </w:r>
      <w:r>
        <w:tab/>
        <w:t>Legharcosabb versenyző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Legtechnikásabb versenyző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outlineLvl w:val="0"/>
      </w:pPr>
      <w:r>
        <w:t>Kategóriák: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outlineLvl w:val="0"/>
      </w:pPr>
      <w:r>
        <w:t>/Résztvevők létszámától függően egyenes kieséses vagy körmérkőzések/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outlineLvl w:val="0"/>
      </w:pPr>
      <w:r>
        <w:t xml:space="preserve">Gyermek: 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I. 2010-2009 harmadolás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II. 2008-2007 harmadolás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1416" w:firstLine="708"/>
        <w:jc w:val="left"/>
        <w:outlineLvl w:val="0"/>
      </w:pPr>
      <w:r>
        <w:t>III. 2006-2005 harmadolás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ind w:left="567" w:hanging="567"/>
        <w:jc w:val="left"/>
        <w:outlineLvl w:val="0"/>
      </w:pPr>
      <w:r>
        <w:t>Serdülő:</w:t>
      </w:r>
      <w:r>
        <w:tab/>
        <w:t xml:space="preserve"> 2004- 2003 harmadolás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</w:pPr>
      <w:r>
        <w:t xml:space="preserve">Ifjúsági: </w:t>
      </w:r>
      <w:r>
        <w:tab/>
        <w:t>2002-2001 harmadolás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 xml:space="preserve">Junior: </w:t>
      </w:r>
      <w:r>
        <w:tab/>
        <w:t xml:space="preserve">2000-1999         FIÚ: </w:t>
      </w:r>
      <w:smartTag w:uri="urn:schemas-microsoft-com:office:smarttags" w:element="metricconverter">
        <w:smartTagPr>
          <w:attr w:name="ProductID" w:val="-55 kg"/>
        </w:smartTagPr>
        <w:r>
          <w:t>-55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65 kg"/>
        </w:smartTagPr>
        <w:r>
          <w:t>-65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75 kg"/>
        </w:smartTagPr>
        <w:r>
          <w:t>-75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85 Kg"/>
        </w:smartTagPr>
        <w:r>
          <w:t>-85 Kg</w:t>
        </w:r>
      </w:smartTag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                                                  LÁNY: </w:t>
      </w:r>
      <w:smartTag w:uri="urn:schemas-microsoft-com:office:smarttags" w:element="metricconverter">
        <w:smartTagPr>
          <w:attr w:name="ProductID" w:val="50 kg"/>
        </w:smartTagPr>
        <w:r>
          <w:t>50 kg</w:t>
        </w:r>
      </w:smartTag>
      <w:r>
        <w:t xml:space="preserve">, </w:t>
      </w:r>
      <w:smartTag w:uri="urn:schemas-microsoft-com:office:smarttags" w:element="metricconverter">
        <w:smartTagPr>
          <w:attr w:name="ProductID" w:val="55 kg"/>
        </w:smartTagPr>
        <w:r>
          <w:t>55 kg</w:t>
        </w:r>
      </w:smartTag>
      <w:r>
        <w:t xml:space="preserve"> </w:t>
      </w:r>
      <w:smartTag w:uri="urn:schemas-microsoft-com:office:smarttags" w:element="metricconverter">
        <w:smartTagPr>
          <w:attr w:name="ProductID" w:val="60 kg"/>
        </w:smartTagPr>
        <w:r>
          <w:t>60 kg</w:t>
        </w:r>
      </w:smartTag>
      <w:r>
        <w:t xml:space="preserve"> </w:t>
      </w:r>
      <w:smartTag w:uri="urn:schemas-microsoft-com:office:smarttags" w:element="metricconverter">
        <w:smartTagPr>
          <w:attr w:name="ProductID" w:val="65 kg"/>
        </w:smartTagPr>
        <w:r>
          <w:t>65 kg</w:t>
        </w:r>
      </w:smartTag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>/súlycsoportok a nevezésektől függően változhatnak/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708"/>
        </w:tabs>
        <w:spacing w:line="360" w:lineRule="auto"/>
        <w:jc w:val="left"/>
        <w:rPr>
          <w:b w:val="0"/>
        </w:rPr>
      </w:pPr>
      <w:r>
        <w:t>Védőfelszerelés:</w:t>
      </w:r>
      <w:r>
        <w:rPr>
          <w:b w:val="0"/>
        </w:rPr>
        <w:t xml:space="preserve"> fejvédő, lábfejes sípcsont védő, seiken védő vagy kesztyű, fiúk lágyékvédő, lányok mellvédő, </w:t>
      </w:r>
    </w:p>
    <w:p w:rsidR="00E24123" w:rsidRPr="006900CD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</w:rPr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>U 20: 1998-1997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ab/>
      </w:r>
      <w:r>
        <w:tab/>
        <w:t>Súlycsoportok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ab/>
      </w:r>
      <w:r>
        <w:tab/>
        <w:t xml:space="preserve">Férfi </w:t>
      </w:r>
      <w:smartTag w:uri="urn:schemas-microsoft-com:office:smarttags" w:element="metricconverter">
        <w:smartTagPr>
          <w:attr w:name="ProductID" w:val="-65 kg"/>
        </w:smartTagPr>
        <w:r>
          <w:t>-65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75 kg"/>
        </w:smartTagPr>
        <w:r>
          <w:t>-75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85 Kg"/>
        </w:smartTagPr>
        <w:r>
          <w:t>-85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95 kg"/>
        </w:smartTagPr>
        <w:r>
          <w:t>-95 kg</w:t>
        </w:r>
      </w:smartTag>
      <w:r>
        <w:t>, +95kg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rPr>
          <w:b w:val="0"/>
        </w:rPr>
        <w:tab/>
      </w:r>
      <w:r>
        <w:rPr>
          <w:b w:val="0"/>
        </w:rPr>
        <w:tab/>
      </w:r>
      <w:r>
        <w:t xml:space="preserve">Nők </w:t>
      </w:r>
      <w:smartTag w:uri="urn:schemas-microsoft-com:office:smarttags" w:element="metricconverter">
        <w:smartTagPr>
          <w:attr w:name="ProductID" w:val="-55 kg"/>
        </w:smartTagPr>
        <w:r>
          <w:t>-55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65 kg"/>
        </w:smartTagPr>
        <w:r>
          <w:t>-65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75 kg"/>
        </w:smartTagPr>
        <w:r>
          <w:t>-75 kg</w:t>
        </w:r>
      </w:smartTag>
      <w:r>
        <w:t xml:space="preserve">, +75kg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ab/>
        <w:t xml:space="preserve">  /súlycsoportok a nevezésektől függően változhatnak/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>Védőfelszerelés: Lábfejes sípcsontvédő, lágyékvédő férfiak, mellvédő nők.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Fogsorvédő ajánlott!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sz w:val="32"/>
          <w:szCs w:val="32"/>
        </w:rPr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Felnőtt:     1996-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ab/>
      </w:r>
      <w:r>
        <w:tab/>
        <w:t>Súlycsoportok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ab/>
      </w:r>
      <w:r>
        <w:tab/>
        <w:t xml:space="preserve">Férfi </w:t>
      </w:r>
      <w:smartTag w:uri="urn:schemas-microsoft-com:office:smarttags" w:element="metricconverter">
        <w:smartTagPr>
          <w:attr w:name="ProductID" w:val="-65 kg"/>
        </w:smartTagPr>
        <w:r>
          <w:t>-65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75 kg"/>
        </w:smartTagPr>
        <w:r>
          <w:t>-75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85 Kg"/>
        </w:smartTagPr>
        <w:r>
          <w:t>-85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95 kg"/>
        </w:smartTagPr>
        <w:r>
          <w:t>-95 kg</w:t>
        </w:r>
      </w:smartTag>
      <w:r>
        <w:t>, +95kg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rPr>
          <w:b w:val="0"/>
        </w:rPr>
        <w:tab/>
      </w:r>
      <w:r>
        <w:rPr>
          <w:b w:val="0"/>
        </w:rPr>
        <w:tab/>
      </w:r>
      <w:r>
        <w:t xml:space="preserve">Nők </w:t>
      </w:r>
      <w:smartTag w:uri="urn:schemas-microsoft-com:office:smarttags" w:element="metricconverter">
        <w:smartTagPr>
          <w:attr w:name="ProductID" w:val="-55 kg"/>
        </w:smartTagPr>
        <w:r>
          <w:t>-55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65 kg"/>
        </w:smartTagPr>
        <w:r>
          <w:t>-65 kg</w:t>
        </w:r>
      </w:smartTag>
      <w:r>
        <w:t xml:space="preserve">, </w:t>
      </w:r>
      <w:smartTag w:uri="urn:schemas-microsoft-com:office:smarttags" w:element="metricconverter">
        <w:smartTagPr>
          <w:attr w:name="ProductID" w:val="-75 kg"/>
        </w:smartTagPr>
        <w:r>
          <w:t>-75 kg</w:t>
        </w:r>
      </w:smartTag>
      <w:r>
        <w:t xml:space="preserve">, +75kg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tab/>
        <w:t xml:space="preserve">  /súlycsoportok a nevezésektől függően változhatnak/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>Védőfelszerelés: Lábfejes sípcsontvédő, lágyékvédő férfiak, mellvédő nők.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Fogsorvédő ajánlott!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u w:val="single"/>
        </w:rPr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Küzdőidő: 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  <w:rPr>
          <w:b w:val="0"/>
        </w:rPr>
      </w:pPr>
      <w:r>
        <w:t>Gyermek serdülő kat.: 1,5 perc + fél perc hosszabbítás</w:t>
      </w:r>
      <w:r>
        <w:rPr>
          <w:b w:val="0"/>
        </w:rPr>
        <w:t>..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  <w:rPr>
          <w:b w:val="0"/>
        </w:rPr>
      </w:pPr>
      <w:r>
        <w:t>Ifjúsági, junior: 2 perc,+1 perc hosszabbítás</w:t>
      </w:r>
      <w:r>
        <w:rPr>
          <w:b w:val="0"/>
        </w:rPr>
        <w:t>.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</w:rPr>
      </w:pPr>
      <w:r w:rsidRPr="006900CD">
        <w:t>U20, felnőtt</w:t>
      </w:r>
      <w:r>
        <w:rPr>
          <w:b w:val="0"/>
        </w:rPr>
        <w:t>:</w:t>
      </w:r>
      <w:r>
        <w:t xml:space="preserve">   Férfi :</w:t>
      </w:r>
      <w:r>
        <w:rPr>
          <w:b w:val="0"/>
        </w:rPr>
        <w:t xml:space="preserve">1x3 perc, döntetlen esetén 1 perc hosszabbítás.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</w:rPr>
      </w:pPr>
      <w:r>
        <w:rPr>
          <w:b w:val="0"/>
        </w:rPr>
        <w:t xml:space="preserve">…..…………. </w:t>
      </w:r>
      <w:r>
        <w:t>Női</w:t>
      </w:r>
      <w:r>
        <w:rPr>
          <w:b w:val="0"/>
        </w:rPr>
        <w:t>: 1x2 perc döntetlen esetén 1 perc hosszabbítás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sz w:val="32"/>
          <w:szCs w:val="32"/>
        </w:rPr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</w:pPr>
      <w:r>
        <w:rPr>
          <w:sz w:val="32"/>
          <w:szCs w:val="32"/>
        </w:rPr>
        <w:t>Küzdelem: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Támadható felületek és tiltott technikák.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</w:rPr>
      </w:pPr>
      <w:r>
        <w:rPr>
          <w:b w:val="0"/>
        </w:rPr>
        <w:t xml:space="preserve">Teljes erejű ütések rúgások a test bármely felületére, kivéve torok, lágyék, gerinc, térd, fej ütése. 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>Fogás 4 mp-ig engedélyezett</w:t>
      </w: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</w:pPr>
      <w:r>
        <w:t xml:space="preserve">Fej fogása 1 kézzel engedélyezett!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</w:rPr>
      </w:pPr>
      <w:r>
        <w:t>/</w:t>
      </w:r>
      <w:r>
        <w:rPr>
          <w:b w:val="0"/>
        </w:rPr>
        <w:t>Földharc nincs!/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u w:val="single"/>
        </w:rPr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u w:val="single"/>
        </w:rPr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u w:val="single"/>
        </w:rPr>
      </w:pP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u w:val="single"/>
        </w:rPr>
      </w:pPr>
    </w:p>
    <w:p w:rsidR="00E24123" w:rsidRDefault="00E24123" w:rsidP="009461A5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outlineLvl w:val="0"/>
        <w:rPr>
          <w:u w:val="single"/>
        </w:rPr>
      </w:pPr>
      <w:r>
        <w:rPr>
          <w:u w:val="single"/>
        </w:rPr>
        <w:t xml:space="preserve">Pontozás: 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  <w:u w:val="single"/>
        </w:rPr>
      </w:pPr>
      <w:r>
        <w:rPr>
          <w:u w:val="single"/>
        </w:rPr>
        <w:t>yuko</w:t>
      </w:r>
      <w:r>
        <w:rPr>
          <w:b w:val="0"/>
        </w:rPr>
        <w:t xml:space="preserve"> /1 pont/: földre vitelt nem követi, vagy nem jó a befejező technika</w:t>
      </w:r>
    </w:p>
    <w:p w:rsidR="00E24123" w:rsidRDefault="00E24123" w:rsidP="004D6FA4">
      <w:pPr>
        <w:spacing w:line="360" w:lineRule="auto"/>
        <w:jc w:val="left"/>
      </w:pPr>
      <w:r>
        <w:rPr>
          <w:b/>
        </w:rPr>
        <w:t>wazari</w:t>
      </w:r>
      <w:r>
        <w:t xml:space="preserve"> / 3 pontot ér / Bármelyik ütés, csapás, ami testen tiszta találatnak minősül.</w:t>
      </w:r>
    </w:p>
    <w:p w:rsidR="00E24123" w:rsidRDefault="00E24123" w:rsidP="009461A5">
      <w:pPr>
        <w:spacing w:line="360" w:lineRule="auto"/>
        <w:ind w:left="1416" w:firstLine="708"/>
        <w:jc w:val="left"/>
        <w:outlineLvl w:val="0"/>
      </w:pPr>
      <w:r>
        <w:t>Bármelyik rúgás lábra. Test rúgás, hátat érő test ütés</w:t>
      </w:r>
    </w:p>
    <w:p w:rsidR="00E24123" w:rsidRDefault="00E24123" w:rsidP="004D6FA4">
      <w:pPr>
        <w:spacing w:line="360" w:lineRule="auto"/>
        <w:ind w:left="1416" w:firstLine="708"/>
        <w:jc w:val="left"/>
      </w:pPr>
      <w:r>
        <w:t xml:space="preserve">Fej rúgás, Minden kontrolált technika amelyet szabályos dobás, </w:t>
      </w:r>
    </w:p>
    <w:p w:rsidR="00E24123" w:rsidRDefault="00E24123" w:rsidP="004D6FA4">
      <w:pPr>
        <w:spacing w:line="360" w:lineRule="auto"/>
        <w:jc w:val="left"/>
      </w:pPr>
      <w:r>
        <w:t xml:space="preserve">                                   lábsöprés után, vagy az ellenfél földre /önhibájából/ kerülése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  <w:sz w:val="24"/>
          <w:szCs w:val="24"/>
        </w:rPr>
      </w:pPr>
      <w:r>
        <w:t xml:space="preserve">                             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után hajtanak végre.</w:t>
      </w:r>
    </w:p>
    <w:p w:rsidR="00E24123" w:rsidRDefault="00E24123" w:rsidP="004D6FA4">
      <w:pPr>
        <w:pStyle w:val="Feladat"/>
        <w:numPr>
          <w:ilvl w:val="0"/>
          <w:numId w:val="0"/>
        </w:numPr>
        <w:tabs>
          <w:tab w:val="left" w:pos="1640"/>
        </w:tabs>
        <w:spacing w:line="360" w:lineRule="auto"/>
        <w:jc w:val="left"/>
        <w:rPr>
          <w:b w:val="0"/>
          <w:sz w:val="24"/>
          <w:szCs w:val="24"/>
        </w:rPr>
      </w:pPr>
      <w:r>
        <w:rPr>
          <w:sz w:val="24"/>
          <w:szCs w:val="24"/>
        </w:rPr>
        <w:t>ippon</w:t>
      </w:r>
      <w:r>
        <w:rPr>
          <w:b w:val="0"/>
          <w:sz w:val="24"/>
          <w:szCs w:val="24"/>
        </w:rPr>
        <w:t xml:space="preserve"> /6 pontot ér/ KO, 10 mp után nem tudja folytatni a küzdelmet</w:t>
      </w:r>
    </w:p>
    <w:p w:rsidR="00E24123" w:rsidRDefault="00E24123" w:rsidP="004D6FA4">
      <w:pPr>
        <w:spacing w:line="360" w:lineRule="auto"/>
        <w:jc w:val="left"/>
      </w:pPr>
      <w:r>
        <w:rPr>
          <w:b/>
          <w:sz w:val="28"/>
          <w:szCs w:val="28"/>
        </w:rPr>
        <w:t>Győzelem:</w:t>
      </w:r>
      <w:r>
        <w:t xml:space="preserve"> </w:t>
      </w:r>
      <w:r>
        <w:tab/>
      </w:r>
      <w:r>
        <w:tab/>
        <w:t>KO, feladás, döntő fölény 6 pont különbség, feladás,</w:t>
      </w:r>
    </w:p>
    <w:p w:rsidR="00E24123" w:rsidRDefault="00E24123" w:rsidP="004D6FA4">
      <w:pPr>
        <w:spacing w:line="360" w:lineRule="auto"/>
        <w:ind w:left="1416" w:firstLine="708"/>
        <w:jc w:val="left"/>
      </w:pPr>
      <w:r>
        <w:rPr>
          <w:szCs w:val="24"/>
        </w:rPr>
        <w:t>pontozással,  bírói döntéssel menetidő letelte után.</w:t>
      </w:r>
    </w:p>
    <w:p w:rsidR="00E24123" w:rsidRDefault="00E24123" w:rsidP="004D6FA4">
      <w:pPr>
        <w:rPr>
          <w:b/>
          <w:sz w:val="28"/>
          <w:szCs w:val="28"/>
          <w:u w:val="single"/>
        </w:rPr>
      </w:pPr>
    </w:p>
    <w:p w:rsidR="00E24123" w:rsidRDefault="00E24123" w:rsidP="004D6FA4">
      <w:pPr>
        <w:pStyle w:val="BodyText3"/>
        <w:spacing w:line="360" w:lineRule="auto"/>
        <w:jc w:val="both"/>
        <w:rPr>
          <w:bCs/>
          <w:sz w:val="28"/>
        </w:rPr>
      </w:pPr>
    </w:p>
    <w:p w:rsidR="00E24123" w:rsidRDefault="00E24123" w:rsidP="009461A5">
      <w:pPr>
        <w:pStyle w:val="BodyText3"/>
        <w:spacing w:line="360" w:lineRule="auto"/>
        <w:outlineLvl w:val="0"/>
        <w:rPr>
          <w:bCs/>
          <w:sz w:val="28"/>
        </w:rPr>
      </w:pPr>
      <w:r>
        <w:rPr>
          <w:bCs/>
          <w:sz w:val="28"/>
        </w:rPr>
        <w:t xml:space="preserve">A felkészüléshez sok kitartást, a versenyhez sok sikert kívánok. </w:t>
      </w:r>
    </w:p>
    <w:p w:rsidR="00E24123" w:rsidRDefault="00E24123" w:rsidP="004D6FA4">
      <w:pPr>
        <w:pStyle w:val="BodyText3"/>
        <w:spacing w:line="360" w:lineRule="auto"/>
        <w:rPr>
          <w:bCs/>
          <w:sz w:val="28"/>
        </w:rPr>
      </w:pPr>
      <w:r>
        <w:rPr>
          <w:bCs/>
          <w:sz w:val="28"/>
        </w:rPr>
        <w:t>Osu</w:t>
      </w:r>
    </w:p>
    <w:p w:rsidR="00E24123" w:rsidRDefault="00E24123" w:rsidP="004D6FA4">
      <w:pPr>
        <w:pStyle w:val="BodyText3"/>
        <w:spacing w:line="360" w:lineRule="auto"/>
        <w:jc w:val="both"/>
        <w:rPr>
          <w:b w:val="0"/>
          <w:bCs/>
          <w:sz w:val="28"/>
        </w:rPr>
      </w:pPr>
      <w:r>
        <w:rPr>
          <w:b w:val="0"/>
          <w:bCs/>
          <w:sz w:val="28"/>
        </w:rPr>
        <w:t>Győr, 2017. április 26..</w:t>
      </w:r>
    </w:p>
    <w:p w:rsidR="00E24123" w:rsidRDefault="00E24123" w:rsidP="004D6FA4">
      <w:pPr>
        <w:pStyle w:val="BodyText3"/>
        <w:rPr>
          <w:b w:val="0"/>
          <w:bCs/>
          <w:sz w:val="24"/>
          <w:szCs w:val="24"/>
        </w:rPr>
      </w:pPr>
    </w:p>
    <w:p w:rsidR="00E24123" w:rsidRDefault="00E24123" w:rsidP="009461A5">
      <w:pPr>
        <w:pStyle w:val="BodyText3"/>
        <w:jc w:val="left"/>
        <w:outlineLvl w:val="0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Info: sensei Durgó Attila Info: 06-70/327-81-47 durgoa@gmail.com     </w:t>
      </w:r>
    </w:p>
    <w:p w:rsidR="00E24123" w:rsidRDefault="00E24123" w:rsidP="004D6FA4">
      <w:pPr>
        <w:pStyle w:val="BodyText3"/>
        <w:jc w:val="left"/>
        <w:rPr>
          <w:b w:val="0"/>
          <w:bCs/>
          <w:sz w:val="24"/>
          <w:szCs w:val="24"/>
        </w:rPr>
      </w:pPr>
    </w:p>
    <w:p w:rsidR="00E24123" w:rsidRDefault="00E24123" w:rsidP="004D6FA4">
      <w:pPr>
        <w:pStyle w:val="BodyText3"/>
        <w:jc w:val="right"/>
        <w:rPr>
          <w:bCs/>
          <w:sz w:val="28"/>
          <w:szCs w:val="28"/>
        </w:rPr>
      </w:pPr>
    </w:p>
    <w:p w:rsidR="00E24123" w:rsidRPr="004D6FA4" w:rsidRDefault="00E24123" w:rsidP="009461A5">
      <w:pPr>
        <w:pStyle w:val="BodyText3"/>
        <w:jc w:val="right"/>
        <w:outlineLvl w:val="0"/>
        <w:rPr>
          <w:bCs/>
          <w:sz w:val="28"/>
          <w:szCs w:val="28"/>
        </w:rPr>
        <w:sectPr w:rsidR="00E24123" w:rsidRPr="004D6FA4">
          <w:headerReference w:type="even" r:id="rId9"/>
          <w:headerReference w:type="default" r:id="rId10"/>
          <w:headerReference w:type="first" r:id="rId11"/>
          <w:pgSz w:w="11906" w:h="16838"/>
          <w:pgMar w:top="720" w:right="1418" w:bottom="899" w:left="1259" w:header="709" w:footer="392" w:gutter="0"/>
          <w:cols w:space="708"/>
        </w:sectPr>
      </w:pPr>
      <w:r>
        <w:rPr>
          <w:bCs/>
          <w:sz w:val="28"/>
          <w:szCs w:val="28"/>
        </w:rPr>
        <w:t xml:space="preserve">Likócsi Ashihara Karate </w:t>
      </w:r>
    </w:p>
    <w:p w:rsidR="00E24123" w:rsidRPr="00D73F23" w:rsidRDefault="00E24123" w:rsidP="00D73F23">
      <w:pPr>
        <w:tabs>
          <w:tab w:val="left" w:pos="7425"/>
        </w:tabs>
        <w:rPr>
          <w:sz w:val="28"/>
          <w:szCs w:val="28"/>
        </w:rPr>
      </w:pPr>
    </w:p>
    <w:sectPr w:rsidR="00E24123" w:rsidRPr="00D73F23" w:rsidSect="002E150A">
      <w:headerReference w:type="even" r:id="rId12"/>
      <w:head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123" w:rsidRDefault="00E24123" w:rsidP="007E3392">
      <w:r>
        <w:separator/>
      </w:r>
    </w:p>
  </w:endnote>
  <w:endnote w:type="continuationSeparator" w:id="0">
    <w:p w:rsidR="00E24123" w:rsidRDefault="00E24123" w:rsidP="007E33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123" w:rsidRDefault="00E24123" w:rsidP="007E3392">
      <w:r>
        <w:separator/>
      </w:r>
    </w:p>
  </w:footnote>
  <w:footnote w:type="continuationSeparator" w:id="0">
    <w:p w:rsidR="00E24123" w:rsidRDefault="00E24123" w:rsidP="007E33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23" w:rsidRDefault="00E24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80001" o:spid="_x0000_s2049" type="#_x0000_t75" style="position:absolute;left:0;text-align:left;margin-left:0;margin-top:0;width:248.3pt;height:760.75pt;z-index:-251659264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90" w:type="dxa"/>
      <w:tblInd w:w="-110" w:type="dxa"/>
      <w:tblBorders>
        <w:bottom w:val="threeDEmboss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610"/>
    </w:tblGrid>
    <w:tr w:rsidR="00E24123" w:rsidTr="005026CD">
      <w:trPr>
        <w:cantSplit/>
        <w:trHeight w:val="898"/>
      </w:trPr>
      <w:tc>
        <w:tcPr>
          <w:tcW w:w="4921" w:type="dxa"/>
        </w:tcPr>
        <w:p w:rsidR="00E24123" w:rsidRDefault="00E24123" w:rsidP="00B35BDF">
          <w:pPr>
            <w:pStyle w:val="Header"/>
            <w:jc w:val="center"/>
            <w:rPr>
              <w:rFonts w:ascii="Arial Black" w:hAnsi="Arial Black"/>
              <w:color w:val="0000FF"/>
              <w:sz w:val="32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Kép 1" o:spid="_x0000_s2050" type="#_x0000_t75" style="position:absolute;left:0;text-align:left;margin-left:-55.2pt;margin-top:-73.6pt;width:152.2pt;height:216.3pt;z-index:251655168;visibility:visible;mso-position-horizontal-relative:page;mso-position-vertical-relative:page">
                <v:imagedata r:id="rId1" o:title=""/>
                <w10:wrap anchorx="page" anchory="page"/>
              </v:shape>
            </w:pict>
          </w:r>
          <w:r>
            <w:rPr>
              <w:rFonts w:ascii="Arial Black" w:hAnsi="Arial Black"/>
              <w:color w:val="0000FF"/>
              <w:sz w:val="32"/>
            </w:rPr>
            <w:t xml:space="preserve">       Likócsi Ashihara Karate Közhasznú Sportegyesület</w:t>
          </w:r>
        </w:p>
      </w:tc>
    </w:tr>
    <w:tr w:rsidR="00E24123" w:rsidRPr="00A25BDD" w:rsidTr="00862208">
      <w:trPr>
        <w:cantSplit/>
        <w:trHeight w:val="1226"/>
      </w:trPr>
      <w:tc>
        <w:tcPr>
          <w:tcW w:w="4921" w:type="dxa"/>
          <w:tcBorders>
            <w:bottom w:val="threeDEmboss" w:sz="12" w:space="0" w:color="auto"/>
          </w:tcBorders>
        </w:tcPr>
        <w:p w:rsidR="00E24123" w:rsidRPr="00A25BDD" w:rsidRDefault="00E24123" w:rsidP="00B35BDF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rPr>
              <w:szCs w:val="24"/>
            </w:rPr>
            <w:sym w:font="Wingdings" w:char="F02A"/>
          </w:r>
          <w:r>
            <w:t>H-9024</w:t>
          </w:r>
          <w:r w:rsidRPr="00A25BDD">
            <w:t xml:space="preserve">. Győr, </w:t>
          </w:r>
          <w:r>
            <w:t xml:space="preserve">Cuha u. 12. </w:t>
          </w:r>
          <w:r w:rsidRPr="00A25BDD">
            <w:t>.</w:t>
          </w:r>
        </w:p>
        <w:p w:rsidR="00E24123" w:rsidRPr="00A25BDD" w:rsidRDefault="00E24123" w:rsidP="00B35BDF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t xml:space="preserve"> </w:t>
          </w:r>
          <w:r w:rsidRPr="00A25BDD">
            <w:rPr>
              <w:szCs w:val="24"/>
            </w:rPr>
            <w:sym w:font="Wingdings" w:char="F028"/>
          </w:r>
          <w:r w:rsidRPr="00A25BDD">
            <w:t>+36 70-3</w:t>
          </w:r>
          <w:r>
            <w:t>27</w:t>
          </w:r>
          <w:r w:rsidRPr="00A25BDD">
            <w:t>-</w:t>
          </w:r>
          <w:r>
            <w:t>81</w:t>
          </w:r>
          <w:r w:rsidRPr="00A25BDD">
            <w:t>-</w:t>
          </w:r>
          <w:r>
            <w:t>47</w:t>
          </w:r>
          <w:r w:rsidRPr="00A25BDD">
            <w:t xml:space="preserve">, </w:t>
          </w:r>
        </w:p>
        <w:p w:rsidR="00E24123" w:rsidRPr="00A25BDD" w:rsidRDefault="00E24123" w:rsidP="00B35BDF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t>e-mail:</w:t>
          </w:r>
          <w:r w:rsidRPr="00220281">
            <w:t>durgoa@</w:t>
          </w:r>
          <w:r>
            <w:t>gmail.com</w:t>
          </w:r>
        </w:p>
        <w:p w:rsidR="00E24123" w:rsidRPr="00A25BDD" w:rsidRDefault="00E24123" w:rsidP="00B35BDF">
          <w:pPr>
            <w:pStyle w:val="Header"/>
            <w:tabs>
              <w:tab w:val="clear" w:pos="4536"/>
              <w:tab w:val="clear" w:pos="9072"/>
            </w:tabs>
            <w:jc w:val="center"/>
          </w:pPr>
        </w:p>
      </w:tc>
    </w:tr>
  </w:tbl>
  <w:p w:rsidR="00E24123" w:rsidRDefault="00E24123">
    <w:pPr>
      <w:pStyle w:val="Header"/>
    </w:pPr>
    <w:bookmarkStart w:id="0" w:name="_GoBack"/>
    <w:bookmarkEnd w:id="0"/>
    <w:r>
      <w:rPr>
        <w:noProof/>
      </w:rPr>
      <w:pict>
        <v:shape id="WordPictureWatermark100780002" o:spid="_x0000_s2051" type="#_x0000_t75" style="position:absolute;left:0;text-align:left;margin-left:0;margin-top:0;width:248.3pt;height:760.75pt;z-index:-251658240;mso-position-horizontal:center;mso-position-horizontal-relative:margin;mso-position-vertical:center;mso-position-vertical-relative:margin" o:allowincell="f">
          <v:imagedata r:id="rId2" o:title="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23" w:rsidRDefault="00E24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80000" o:spid="_x0000_s2052" type="#_x0000_t75" style="position:absolute;left:0;text-align:left;margin-left:0;margin-top:0;width:248.3pt;height:760.75pt;z-index:-25166028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23" w:rsidRDefault="00E24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80004" o:spid="_x0000_s2053" type="#_x0000_t75" style="position:absolute;left:0;text-align:left;margin-left:0;margin-top:0;width:248.3pt;height:760.75pt;z-index:-25165619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23" w:rsidRDefault="00E24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80005" o:spid="_x0000_s2054" type="#_x0000_t75" style="position:absolute;left:0;text-align:left;margin-left:0;margin-top:0;width:248.3pt;height:760.75pt;z-index:-25165516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  <w:tbl>
    <w:tblPr>
      <w:tblW w:w="9790" w:type="dxa"/>
      <w:tblInd w:w="-110" w:type="dxa"/>
      <w:tblBorders>
        <w:bottom w:val="threeDEmboss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610"/>
    </w:tblGrid>
    <w:tr w:rsidR="00E24123" w:rsidTr="005026CD">
      <w:trPr>
        <w:cantSplit/>
        <w:trHeight w:val="898"/>
      </w:trPr>
      <w:tc>
        <w:tcPr>
          <w:tcW w:w="4921" w:type="dxa"/>
        </w:tcPr>
        <w:p w:rsidR="00E24123" w:rsidRDefault="00E24123" w:rsidP="007E3392">
          <w:pPr>
            <w:pStyle w:val="Header"/>
            <w:jc w:val="center"/>
            <w:rPr>
              <w:rFonts w:ascii="Arial Black" w:hAnsi="Arial Black"/>
              <w:color w:val="0000FF"/>
              <w:sz w:val="32"/>
            </w:rPr>
          </w:pPr>
          <w:r>
            <w:rPr>
              <w:noProof/>
            </w:rPr>
            <w:pict>
              <v:shape id="Kép 2" o:spid="_x0000_s2055" type="#_x0000_t75" style="position:absolute;left:0;text-align:left;margin-left:-55.2pt;margin-top:-73.6pt;width:152.2pt;height:216.3pt;z-index:251654144;visibility:visible;mso-position-horizontal-relative:page;mso-position-vertical-relative:page">
                <v:imagedata r:id="rId2" o:title=""/>
                <w10:wrap anchorx="page" anchory="page"/>
              </v:shape>
            </w:pict>
          </w:r>
          <w:r>
            <w:rPr>
              <w:rFonts w:ascii="Arial Black" w:hAnsi="Arial Black"/>
              <w:color w:val="0000FF"/>
              <w:sz w:val="32"/>
            </w:rPr>
            <w:t xml:space="preserve">       Likócsi Ashihara Karate Közhasznú Sportegyesület</w:t>
          </w:r>
        </w:p>
      </w:tc>
    </w:tr>
    <w:tr w:rsidR="00E24123" w:rsidRPr="00A25BDD" w:rsidTr="005026CD">
      <w:trPr>
        <w:cantSplit/>
        <w:trHeight w:val="1089"/>
      </w:trPr>
      <w:tc>
        <w:tcPr>
          <w:tcW w:w="4921" w:type="dxa"/>
          <w:tcBorders>
            <w:bottom w:val="threeDEmboss" w:sz="12" w:space="0" w:color="auto"/>
          </w:tcBorders>
        </w:tcPr>
        <w:p w:rsidR="00E24123" w:rsidRPr="00A25BDD" w:rsidRDefault="00E24123" w:rsidP="007E3392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rPr>
              <w:szCs w:val="24"/>
            </w:rPr>
            <w:sym w:font="Wingdings" w:char="F02A"/>
          </w:r>
          <w:r>
            <w:t>H-9024</w:t>
          </w:r>
          <w:r w:rsidRPr="00A25BDD">
            <w:t xml:space="preserve">. Győr, </w:t>
          </w:r>
          <w:r>
            <w:t xml:space="preserve">Cuha u. 12. </w:t>
          </w:r>
          <w:r w:rsidRPr="00A25BDD">
            <w:t>.</w:t>
          </w:r>
        </w:p>
        <w:p w:rsidR="00E24123" w:rsidRPr="00A25BDD" w:rsidRDefault="00E24123" w:rsidP="007E3392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t xml:space="preserve"> </w:t>
          </w:r>
          <w:r w:rsidRPr="00A25BDD">
            <w:rPr>
              <w:szCs w:val="24"/>
            </w:rPr>
            <w:sym w:font="Wingdings" w:char="F028"/>
          </w:r>
          <w:r w:rsidRPr="00A25BDD">
            <w:t>+36 70-3</w:t>
          </w:r>
          <w:r>
            <w:t>27</w:t>
          </w:r>
          <w:r w:rsidRPr="00A25BDD">
            <w:t>-</w:t>
          </w:r>
          <w:r>
            <w:t>81</w:t>
          </w:r>
          <w:r w:rsidRPr="00A25BDD">
            <w:t>-</w:t>
          </w:r>
          <w:r>
            <w:t>47</w:t>
          </w:r>
          <w:r w:rsidRPr="00A25BDD">
            <w:t xml:space="preserve">, </w:t>
          </w:r>
        </w:p>
        <w:p w:rsidR="00E24123" w:rsidRPr="00A25BDD" w:rsidRDefault="00E24123" w:rsidP="007E3392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t>e-mail:</w:t>
          </w:r>
          <w:r w:rsidRPr="00220281">
            <w:t>durgoa@</w:t>
          </w:r>
          <w:r>
            <w:t>gmail.com</w:t>
          </w:r>
        </w:p>
        <w:p w:rsidR="00E24123" w:rsidRPr="00A25BDD" w:rsidRDefault="00E24123" w:rsidP="007E3392">
          <w:pPr>
            <w:pStyle w:val="Header"/>
            <w:tabs>
              <w:tab w:val="clear" w:pos="4536"/>
              <w:tab w:val="clear" w:pos="9072"/>
            </w:tabs>
            <w:jc w:val="center"/>
          </w:pPr>
          <w:r w:rsidRPr="00A25BDD">
            <w:t>Internet:</w:t>
          </w:r>
          <w:r>
            <w:t>www.ashiharagyor.hu</w:t>
          </w:r>
        </w:p>
      </w:tc>
    </w:tr>
  </w:tbl>
  <w:p w:rsidR="00E24123" w:rsidRDefault="00E24123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123" w:rsidRDefault="00E2412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780003" o:spid="_x0000_s2056" type="#_x0000_t75" style="position:absolute;left:0;text-align:left;margin-left:0;margin-top:0;width:248.3pt;height:760.75pt;z-index:-25165721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1519"/>
    <w:multiLevelType w:val="hybridMultilevel"/>
    <w:tmpl w:val="6F00C71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83E6F3D"/>
    <w:multiLevelType w:val="hybridMultilevel"/>
    <w:tmpl w:val="7402F73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C662114"/>
    <w:multiLevelType w:val="hybridMultilevel"/>
    <w:tmpl w:val="7A906ECE"/>
    <w:lvl w:ilvl="0" w:tplc="FFFFFFFF">
      <w:start w:val="1"/>
      <w:numFmt w:val="decimal"/>
      <w:pStyle w:val="Feladat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D78625B"/>
    <w:multiLevelType w:val="multilevel"/>
    <w:tmpl w:val="FE164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440D"/>
    <w:rsid w:val="0000437D"/>
    <w:rsid w:val="0002470F"/>
    <w:rsid w:val="00036243"/>
    <w:rsid w:val="0009503D"/>
    <w:rsid w:val="000A5ADC"/>
    <w:rsid w:val="001B4E71"/>
    <w:rsid w:val="00220281"/>
    <w:rsid w:val="0025440D"/>
    <w:rsid w:val="00293A4B"/>
    <w:rsid w:val="002D0980"/>
    <w:rsid w:val="002E150A"/>
    <w:rsid w:val="00311E39"/>
    <w:rsid w:val="003420D1"/>
    <w:rsid w:val="003A5DA0"/>
    <w:rsid w:val="004609C9"/>
    <w:rsid w:val="004B5681"/>
    <w:rsid w:val="004D6FA4"/>
    <w:rsid w:val="004E73DB"/>
    <w:rsid w:val="005026CD"/>
    <w:rsid w:val="00557C1C"/>
    <w:rsid w:val="005844BA"/>
    <w:rsid w:val="005D3C04"/>
    <w:rsid w:val="006107B6"/>
    <w:rsid w:val="00634A03"/>
    <w:rsid w:val="00660E47"/>
    <w:rsid w:val="006900CD"/>
    <w:rsid w:val="006B51EC"/>
    <w:rsid w:val="006E78CD"/>
    <w:rsid w:val="00700C3F"/>
    <w:rsid w:val="00732E95"/>
    <w:rsid w:val="00756C58"/>
    <w:rsid w:val="007859FA"/>
    <w:rsid w:val="007E3392"/>
    <w:rsid w:val="00814500"/>
    <w:rsid w:val="00826711"/>
    <w:rsid w:val="00862208"/>
    <w:rsid w:val="00874D6D"/>
    <w:rsid w:val="00893680"/>
    <w:rsid w:val="008A200F"/>
    <w:rsid w:val="00920614"/>
    <w:rsid w:val="009461A5"/>
    <w:rsid w:val="009A73FF"/>
    <w:rsid w:val="00A00BA6"/>
    <w:rsid w:val="00A10586"/>
    <w:rsid w:val="00A25BDD"/>
    <w:rsid w:val="00A809D2"/>
    <w:rsid w:val="00A94195"/>
    <w:rsid w:val="00B05083"/>
    <w:rsid w:val="00B104E4"/>
    <w:rsid w:val="00B35BDF"/>
    <w:rsid w:val="00B469F7"/>
    <w:rsid w:val="00B8168C"/>
    <w:rsid w:val="00C360A6"/>
    <w:rsid w:val="00C62CDC"/>
    <w:rsid w:val="00C9695A"/>
    <w:rsid w:val="00D73F23"/>
    <w:rsid w:val="00DB196C"/>
    <w:rsid w:val="00E24123"/>
    <w:rsid w:val="00F56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BDF"/>
    <w:pPr>
      <w:jc w:val="both"/>
    </w:pPr>
    <w:rPr>
      <w:rFonts w:ascii="Times New Roman" w:eastAsia="Times New Roman" w:hAnsi="Times New Roman"/>
      <w:bCs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E33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E339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E33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E3392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35BDF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B35BDF"/>
    <w:pPr>
      <w:jc w:val="center"/>
    </w:pPr>
    <w:rPr>
      <w:b/>
      <w:bCs w:val="0"/>
      <w:sz w:val="5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35BDF"/>
    <w:rPr>
      <w:rFonts w:ascii="Times New Roman" w:hAnsi="Times New Roman" w:cs="Times New Roman"/>
      <w:b/>
      <w:sz w:val="20"/>
      <w:szCs w:val="20"/>
      <w:lang w:eastAsia="hu-HU"/>
    </w:rPr>
  </w:style>
  <w:style w:type="paragraph" w:customStyle="1" w:styleId="Feladat">
    <w:name w:val="Feladat"/>
    <w:basedOn w:val="Normal"/>
    <w:uiPriority w:val="99"/>
    <w:rsid w:val="00B35BDF"/>
    <w:pPr>
      <w:numPr>
        <w:numId w:val="1"/>
      </w:numPr>
    </w:pPr>
    <w:rPr>
      <w:b/>
      <w:bCs w:val="0"/>
      <w:sz w:val="28"/>
    </w:rPr>
  </w:style>
  <w:style w:type="paragraph" w:styleId="DocumentMap">
    <w:name w:val="Document Map"/>
    <w:basedOn w:val="Normal"/>
    <w:link w:val="DocumentMapChar"/>
    <w:uiPriority w:val="99"/>
    <w:semiHidden/>
    <w:rsid w:val="009461A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461A5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rgoa@gmail.com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hyperlink" Target="http://www.senzosoft.hu/karate" TargetMode="Externa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7</Pages>
  <Words>660</Words>
  <Characters>4557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</dc:title>
  <dc:subject/>
  <dc:creator>Attila</dc:creator>
  <cp:keywords/>
  <dc:description/>
  <cp:lastModifiedBy>Durgó Attila</cp:lastModifiedBy>
  <cp:revision>3</cp:revision>
  <cp:lastPrinted>2017-01-18T07:07:00Z</cp:lastPrinted>
  <dcterms:created xsi:type="dcterms:W3CDTF">2017-05-19T06:25:00Z</dcterms:created>
  <dcterms:modified xsi:type="dcterms:W3CDTF">2017-05-19T06:31:00Z</dcterms:modified>
</cp:coreProperties>
</file>